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F85F5" w14:textId="77777777" w:rsidR="00A47B21" w:rsidRPr="00480527" w:rsidRDefault="00A47B21" w:rsidP="00A47B21">
      <w:pPr>
        <w:spacing w:after="0"/>
        <w:ind w:left="2160" w:firstLine="720"/>
        <w:rPr>
          <w:rFonts w:cstheme="minorHAnsi"/>
          <w:b/>
          <w:bCs/>
          <w:sz w:val="32"/>
          <w:szCs w:val="32"/>
          <w:u w:val="single"/>
        </w:rPr>
      </w:pPr>
      <w:r w:rsidRPr="00480527">
        <w:rPr>
          <w:rFonts w:cstheme="minorHAnsi"/>
          <w:b/>
          <w:bCs/>
          <w:sz w:val="32"/>
          <w:szCs w:val="32"/>
          <w:u w:val="single"/>
        </w:rPr>
        <w:t>Block Assessment Sheet</w:t>
      </w:r>
    </w:p>
    <w:p w14:paraId="3112E0DF" w14:textId="77777777" w:rsidR="00A47B21" w:rsidRPr="00480527" w:rsidRDefault="00A47B21" w:rsidP="00A47B21">
      <w:pPr>
        <w:spacing w:after="0"/>
        <w:rPr>
          <w:rFonts w:cstheme="minorHAnsi"/>
          <w:b/>
          <w:bCs/>
          <w:sz w:val="20"/>
          <w:szCs w:val="20"/>
          <w:u w:val="single"/>
        </w:rPr>
      </w:pPr>
    </w:p>
    <w:p w14:paraId="6A4E06B2" w14:textId="30C3F3AB" w:rsidR="00480527" w:rsidRDefault="00A47B21" w:rsidP="00A47B21">
      <w:pPr>
        <w:spacing w:after="0"/>
        <w:rPr>
          <w:rFonts w:cstheme="minorHAnsi"/>
          <w:b/>
          <w:bCs/>
          <w:sz w:val="20"/>
          <w:szCs w:val="20"/>
        </w:rPr>
      </w:pPr>
      <w:r w:rsidRPr="00480527">
        <w:rPr>
          <w:rFonts w:cstheme="minorHAnsi"/>
          <w:b/>
          <w:bCs/>
          <w:sz w:val="20"/>
          <w:szCs w:val="20"/>
        </w:rPr>
        <w:t>Name</w:t>
      </w:r>
      <w:r w:rsidR="00480527">
        <w:rPr>
          <w:rFonts w:cstheme="minorHAnsi"/>
          <w:b/>
          <w:bCs/>
          <w:sz w:val="20"/>
          <w:szCs w:val="20"/>
        </w:rPr>
        <w:t>:</w:t>
      </w:r>
      <w:r w:rsidRPr="00480527">
        <w:rPr>
          <w:rFonts w:cstheme="minorHAnsi"/>
          <w:b/>
          <w:bCs/>
          <w:sz w:val="20"/>
          <w:szCs w:val="20"/>
        </w:rPr>
        <w:tab/>
      </w:r>
      <w:r w:rsidRPr="00480527">
        <w:rPr>
          <w:rFonts w:cstheme="minorHAnsi"/>
          <w:b/>
          <w:bCs/>
          <w:sz w:val="20"/>
          <w:szCs w:val="20"/>
        </w:rPr>
        <w:tab/>
      </w:r>
      <w:r w:rsidRPr="00480527">
        <w:rPr>
          <w:rFonts w:cstheme="minorHAnsi"/>
          <w:b/>
          <w:bCs/>
          <w:sz w:val="20"/>
          <w:szCs w:val="20"/>
        </w:rPr>
        <w:tab/>
      </w:r>
      <w:r w:rsidRPr="00480527">
        <w:rPr>
          <w:rFonts w:cstheme="minorHAnsi"/>
          <w:b/>
          <w:bCs/>
          <w:sz w:val="20"/>
          <w:szCs w:val="20"/>
        </w:rPr>
        <w:tab/>
      </w:r>
      <w:r w:rsidRPr="00480527">
        <w:rPr>
          <w:rFonts w:cstheme="minorHAnsi"/>
          <w:b/>
          <w:bCs/>
          <w:sz w:val="20"/>
          <w:szCs w:val="20"/>
        </w:rPr>
        <w:tab/>
      </w:r>
      <w:r w:rsidRPr="00480527">
        <w:rPr>
          <w:rFonts w:cstheme="minorHAnsi"/>
          <w:b/>
          <w:bCs/>
          <w:sz w:val="20"/>
          <w:szCs w:val="20"/>
        </w:rPr>
        <w:tab/>
      </w:r>
    </w:p>
    <w:p w14:paraId="64CDEAFA" w14:textId="77777777" w:rsidR="00480527" w:rsidRDefault="00480527" w:rsidP="00A47B21">
      <w:pPr>
        <w:spacing w:after="0"/>
        <w:rPr>
          <w:rFonts w:cstheme="minorHAnsi"/>
          <w:b/>
          <w:bCs/>
          <w:sz w:val="20"/>
          <w:szCs w:val="20"/>
        </w:rPr>
      </w:pPr>
    </w:p>
    <w:p w14:paraId="3C498ED3" w14:textId="01429C3B" w:rsidR="00A47B21" w:rsidRPr="00480527" w:rsidRDefault="00A47B21" w:rsidP="00A47B21">
      <w:pPr>
        <w:spacing w:after="0"/>
        <w:rPr>
          <w:rFonts w:cstheme="minorHAnsi"/>
          <w:b/>
          <w:bCs/>
          <w:sz w:val="20"/>
          <w:szCs w:val="20"/>
        </w:rPr>
      </w:pPr>
      <w:r w:rsidRPr="00480527">
        <w:rPr>
          <w:rFonts w:cstheme="minorHAnsi"/>
          <w:b/>
          <w:bCs/>
          <w:sz w:val="20"/>
          <w:szCs w:val="20"/>
        </w:rPr>
        <w:t>Date of Birth</w:t>
      </w:r>
      <w:r w:rsidR="00480527">
        <w:rPr>
          <w:rFonts w:cstheme="minorHAnsi"/>
          <w:b/>
          <w:bCs/>
          <w:sz w:val="20"/>
          <w:szCs w:val="20"/>
        </w:rPr>
        <w:t>:</w:t>
      </w:r>
    </w:p>
    <w:p w14:paraId="6CF8F6E3" w14:textId="77777777" w:rsidR="00A47B21" w:rsidRPr="00480527" w:rsidRDefault="00A47B21" w:rsidP="00A47B21">
      <w:pPr>
        <w:spacing w:after="0"/>
        <w:rPr>
          <w:rFonts w:cstheme="minorHAnsi"/>
          <w:b/>
          <w:bCs/>
          <w:sz w:val="20"/>
          <w:szCs w:val="20"/>
        </w:rPr>
      </w:pPr>
    </w:p>
    <w:p w14:paraId="2624522F" w14:textId="77777777" w:rsidR="00A47B21" w:rsidRPr="00480527" w:rsidRDefault="00A47B21" w:rsidP="00A47B21">
      <w:pPr>
        <w:spacing w:after="0"/>
        <w:rPr>
          <w:rFonts w:cstheme="minorHAnsi"/>
          <w:b/>
          <w:bCs/>
          <w:sz w:val="20"/>
          <w:szCs w:val="20"/>
        </w:rPr>
      </w:pPr>
      <w:r w:rsidRPr="00480527">
        <w:rPr>
          <w:rFonts w:cstheme="minorHAnsi"/>
          <w:b/>
          <w:bCs/>
          <w:sz w:val="20"/>
          <w:szCs w:val="20"/>
        </w:rPr>
        <w:t xml:space="preserve">Procedure undertaken: </w:t>
      </w:r>
    </w:p>
    <w:p w14:paraId="5A71A851" w14:textId="77777777" w:rsidR="00A47B21" w:rsidRPr="00480527" w:rsidRDefault="00A47B21" w:rsidP="00A47B21">
      <w:pPr>
        <w:spacing w:after="0"/>
        <w:rPr>
          <w:rFonts w:cstheme="minorHAnsi"/>
          <w:b/>
          <w:bCs/>
          <w:sz w:val="20"/>
          <w:szCs w:val="20"/>
        </w:rPr>
      </w:pPr>
    </w:p>
    <w:p w14:paraId="5553240F" w14:textId="4ABC707B" w:rsidR="00A47B21" w:rsidRDefault="00A47B21" w:rsidP="00A47B21">
      <w:pPr>
        <w:spacing w:after="0"/>
        <w:rPr>
          <w:rFonts w:cstheme="minorHAnsi"/>
          <w:b/>
          <w:bCs/>
          <w:sz w:val="20"/>
          <w:szCs w:val="20"/>
        </w:rPr>
      </w:pPr>
      <w:r w:rsidRPr="00480527">
        <w:rPr>
          <w:rFonts w:cstheme="minorHAnsi"/>
          <w:b/>
          <w:bCs/>
          <w:sz w:val="20"/>
          <w:szCs w:val="20"/>
        </w:rPr>
        <w:t>Date of procedure</w:t>
      </w:r>
      <w:r w:rsidR="00480527">
        <w:rPr>
          <w:rFonts w:cstheme="minorHAnsi"/>
          <w:b/>
          <w:bCs/>
          <w:sz w:val="20"/>
          <w:szCs w:val="20"/>
        </w:rPr>
        <w:t>:</w:t>
      </w:r>
    </w:p>
    <w:p w14:paraId="61C35C0C" w14:textId="77777777" w:rsidR="00480527" w:rsidRPr="00480527" w:rsidRDefault="00480527" w:rsidP="00A47B21">
      <w:pPr>
        <w:spacing w:after="0"/>
        <w:rPr>
          <w:rFonts w:cstheme="minorHAnsi"/>
          <w:b/>
          <w:bCs/>
          <w:sz w:val="20"/>
          <w:szCs w:val="20"/>
        </w:rPr>
      </w:pPr>
    </w:p>
    <w:p w14:paraId="719B3E38" w14:textId="53AC4973" w:rsidR="00A47B21" w:rsidRDefault="00A47B21" w:rsidP="00A47B21">
      <w:pPr>
        <w:spacing w:after="0"/>
        <w:rPr>
          <w:rFonts w:cstheme="minorHAnsi"/>
          <w:sz w:val="20"/>
          <w:szCs w:val="20"/>
        </w:rPr>
      </w:pPr>
      <w:r w:rsidRPr="00480527">
        <w:rPr>
          <w:rFonts w:cstheme="minorHAnsi"/>
          <w:sz w:val="20"/>
          <w:szCs w:val="20"/>
        </w:rPr>
        <w:t xml:space="preserve">Using the pain scoring system out of 10, where 0/10 = no pain and 10/10 is the worst </w:t>
      </w:r>
      <w:proofErr w:type="gramStart"/>
      <w:r w:rsidRPr="00480527">
        <w:rPr>
          <w:rFonts w:cstheme="minorHAnsi"/>
          <w:sz w:val="20"/>
          <w:szCs w:val="20"/>
        </w:rPr>
        <w:t>pain</w:t>
      </w:r>
      <w:proofErr w:type="gramEnd"/>
      <w:r w:rsidRPr="00480527">
        <w:rPr>
          <w:rFonts w:cstheme="minorHAnsi"/>
          <w:sz w:val="20"/>
          <w:szCs w:val="20"/>
        </w:rPr>
        <w:t xml:space="preserve"> you can imagine</w:t>
      </w:r>
      <w:r w:rsidR="00480527">
        <w:rPr>
          <w:rFonts w:cstheme="minorHAnsi"/>
          <w:sz w:val="20"/>
          <w:szCs w:val="20"/>
        </w:rPr>
        <w:t>:</w:t>
      </w:r>
    </w:p>
    <w:p w14:paraId="421FA93C" w14:textId="77777777" w:rsidR="00480527" w:rsidRPr="00480527" w:rsidRDefault="00480527" w:rsidP="00A47B21">
      <w:pPr>
        <w:spacing w:after="0"/>
        <w:rPr>
          <w:rFonts w:cstheme="minorHAnsi"/>
          <w:sz w:val="20"/>
          <w:szCs w:val="20"/>
        </w:rPr>
      </w:pPr>
    </w:p>
    <w:p w14:paraId="6BAEE453" w14:textId="77777777" w:rsidR="00A47B21" w:rsidRPr="00480527" w:rsidRDefault="00A47B21" w:rsidP="00480527">
      <w:pPr>
        <w:pStyle w:val="ListParagraph"/>
        <w:numPr>
          <w:ilvl w:val="0"/>
          <w:numId w:val="3"/>
        </w:numPr>
        <w:rPr>
          <w:rFonts w:cstheme="minorHAnsi"/>
          <w:b/>
          <w:bCs/>
          <w:sz w:val="20"/>
          <w:szCs w:val="20"/>
        </w:rPr>
      </w:pPr>
      <w:r w:rsidRPr="00480527">
        <w:rPr>
          <w:rFonts w:cstheme="minorHAnsi"/>
          <w:b/>
          <w:bCs/>
          <w:sz w:val="20"/>
          <w:szCs w:val="20"/>
        </w:rPr>
        <w:t xml:space="preserve">What score would you give your pain </w:t>
      </w:r>
      <w:r w:rsidRPr="00480527">
        <w:rPr>
          <w:rFonts w:cstheme="minorHAnsi"/>
          <w:b/>
          <w:bCs/>
          <w:sz w:val="20"/>
          <w:szCs w:val="20"/>
          <w:u w:val="single"/>
        </w:rPr>
        <w:t>at its worst</w:t>
      </w:r>
      <w:r w:rsidRPr="00480527">
        <w:rPr>
          <w:rFonts w:cstheme="minorHAnsi"/>
          <w:b/>
          <w:bCs/>
          <w:sz w:val="20"/>
          <w:szCs w:val="20"/>
        </w:rPr>
        <w:t xml:space="preserve"> in the last week          </w:t>
      </w:r>
      <w:r w:rsidRPr="00480527">
        <w:rPr>
          <w:rFonts w:cstheme="minorHAnsi"/>
          <w:b/>
          <w:bCs/>
          <w:sz w:val="20"/>
          <w:szCs w:val="20"/>
        </w:rPr>
        <w:tab/>
      </w:r>
      <w:r w:rsidRPr="00480527">
        <w:rPr>
          <w:rFonts w:cstheme="minorHAnsi"/>
          <w:b/>
          <w:bCs/>
          <w:sz w:val="20"/>
          <w:szCs w:val="20"/>
        </w:rPr>
        <w:tab/>
        <w:t>/10</w:t>
      </w:r>
    </w:p>
    <w:p w14:paraId="2F7A3944" w14:textId="77777777" w:rsidR="00A47B21" w:rsidRPr="00480527" w:rsidRDefault="00A47B21" w:rsidP="00A47B21">
      <w:pPr>
        <w:spacing w:after="0"/>
        <w:rPr>
          <w:rFonts w:cstheme="minorHAnsi"/>
          <w:b/>
          <w:bCs/>
          <w:sz w:val="20"/>
          <w:szCs w:val="20"/>
        </w:rPr>
      </w:pPr>
    </w:p>
    <w:p w14:paraId="7EF3BBF1" w14:textId="4493008C" w:rsidR="00A47B21" w:rsidRPr="00480527" w:rsidRDefault="00A47B21" w:rsidP="00480527">
      <w:pPr>
        <w:pStyle w:val="ListParagraph"/>
        <w:numPr>
          <w:ilvl w:val="0"/>
          <w:numId w:val="3"/>
        </w:numPr>
        <w:rPr>
          <w:rFonts w:cstheme="minorHAnsi"/>
          <w:b/>
          <w:bCs/>
          <w:sz w:val="20"/>
          <w:szCs w:val="20"/>
        </w:rPr>
      </w:pPr>
      <w:r w:rsidRPr="00480527">
        <w:rPr>
          <w:rFonts w:cstheme="minorHAnsi"/>
          <w:b/>
          <w:bCs/>
          <w:sz w:val="20"/>
          <w:szCs w:val="20"/>
        </w:rPr>
        <w:t xml:space="preserve">What is your pain score </w:t>
      </w:r>
      <w:r w:rsidRPr="00480527">
        <w:rPr>
          <w:rFonts w:cstheme="minorHAnsi"/>
          <w:b/>
          <w:bCs/>
          <w:sz w:val="20"/>
          <w:szCs w:val="20"/>
          <w:u w:val="single"/>
        </w:rPr>
        <w:t>on the morning of the procedure</w:t>
      </w:r>
      <w:r w:rsidRPr="00480527">
        <w:rPr>
          <w:rFonts w:cstheme="minorHAnsi"/>
          <w:b/>
          <w:bCs/>
          <w:sz w:val="20"/>
          <w:szCs w:val="20"/>
        </w:rPr>
        <w:t xml:space="preserve">     </w:t>
      </w:r>
      <w:r w:rsidRPr="00480527">
        <w:rPr>
          <w:rFonts w:cstheme="minorHAnsi"/>
          <w:b/>
          <w:bCs/>
          <w:sz w:val="20"/>
          <w:szCs w:val="20"/>
        </w:rPr>
        <w:tab/>
      </w:r>
      <w:r w:rsidRPr="00480527">
        <w:rPr>
          <w:rFonts w:cstheme="minorHAnsi"/>
          <w:b/>
          <w:bCs/>
          <w:sz w:val="20"/>
          <w:szCs w:val="20"/>
        </w:rPr>
        <w:tab/>
      </w:r>
      <w:r w:rsidRPr="00480527">
        <w:rPr>
          <w:rFonts w:cstheme="minorHAnsi"/>
          <w:b/>
          <w:bCs/>
          <w:sz w:val="20"/>
          <w:szCs w:val="20"/>
        </w:rPr>
        <w:tab/>
      </w:r>
      <w:r w:rsidR="00480527">
        <w:rPr>
          <w:rFonts w:cstheme="minorHAnsi"/>
          <w:b/>
          <w:bCs/>
          <w:sz w:val="20"/>
          <w:szCs w:val="20"/>
        </w:rPr>
        <w:tab/>
      </w:r>
      <w:r w:rsidRPr="00480527">
        <w:rPr>
          <w:rFonts w:cstheme="minorHAnsi"/>
          <w:b/>
          <w:bCs/>
          <w:sz w:val="20"/>
          <w:szCs w:val="20"/>
        </w:rPr>
        <w:t>/10</w:t>
      </w:r>
    </w:p>
    <w:p w14:paraId="677E0F60" w14:textId="77777777" w:rsidR="00A47B21" w:rsidRPr="00480527" w:rsidRDefault="00A47B21" w:rsidP="00A47B21">
      <w:pPr>
        <w:spacing w:after="0"/>
        <w:rPr>
          <w:rFonts w:cstheme="minorHAnsi"/>
          <w:b/>
          <w:bCs/>
          <w:sz w:val="20"/>
          <w:szCs w:val="20"/>
        </w:rPr>
      </w:pPr>
    </w:p>
    <w:p w14:paraId="6A20B542" w14:textId="77777777" w:rsidR="00A47B21" w:rsidRPr="00480527" w:rsidRDefault="00A47B21" w:rsidP="00A47B21">
      <w:pPr>
        <w:spacing w:after="0"/>
        <w:rPr>
          <w:rFonts w:cstheme="minorHAnsi"/>
          <w:sz w:val="20"/>
          <w:szCs w:val="20"/>
        </w:rPr>
      </w:pPr>
      <w:r w:rsidRPr="00480527">
        <w:rPr>
          <w:rFonts w:cstheme="minorHAnsi"/>
          <w:sz w:val="20"/>
          <w:szCs w:val="20"/>
        </w:rPr>
        <w:t>Please document your pain scores after the procedure on the chart below, mark with an X</w:t>
      </w:r>
    </w:p>
    <w:p w14:paraId="03D68796" w14:textId="77777777" w:rsidR="00A47B21" w:rsidRPr="00480527" w:rsidRDefault="00A47B21" w:rsidP="00A47B21">
      <w:pPr>
        <w:spacing w:after="0"/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3"/>
        <w:gridCol w:w="1020"/>
        <w:gridCol w:w="1004"/>
        <w:gridCol w:w="957"/>
        <w:gridCol w:w="957"/>
        <w:gridCol w:w="957"/>
        <w:gridCol w:w="957"/>
        <w:gridCol w:w="957"/>
        <w:gridCol w:w="958"/>
      </w:tblGrid>
      <w:tr w:rsidR="00A47B21" w:rsidRPr="00480527" w14:paraId="6E9A62D4" w14:textId="77777777" w:rsidTr="006772EB">
        <w:tc>
          <w:tcPr>
            <w:tcW w:w="1243" w:type="dxa"/>
          </w:tcPr>
          <w:p w14:paraId="581C3A77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Pain score</w:t>
            </w:r>
          </w:p>
          <w:p w14:paraId="4DFBD12E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After procedure</w:t>
            </w:r>
          </w:p>
        </w:tc>
        <w:tc>
          <w:tcPr>
            <w:tcW w:w="1020" w:type="dxa"/>
          </w:tcPr>
          <w:p w14:paraId="5094A568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1 hour</w:t>
            </w:r>
          </w:p>
        </w:tc>
        <w:tc>
          <w:tcPr>
            <w:tcW w:w="1004" w:type="dxa"/>
          </w:tcPr>
          <w:p w14:paraId="719A5C7F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2 hours</w:t>
            </w:r>
          </w:p>
        </w:tc>
        <w:tc>
          <w:tcPr>
            <w:tcW w:w="957" w:type="dxa"/>
          </w:tcPr>
          <w:p w14:paraId="49DB6C8C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3 hours</w:t>
            </w:r>
          </w:p>
        </w:tc>
        <w:tc>
          <w:tcPr>
            <w:tcW w:w="957" w:type="dxa"/>
          </w:tcPr>
          <w:p w14:paraId="01E00CCE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4 hours</w:t>
            </w:r>
          </w:p>
        </w:tc>
        <w:tc>
          <w:tcPr>
            <w:tcW w:w="957" w:type="dxa"/>
          </w:tcPr>
          <w:p w14:paraId="0B57FB6D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6 hours</w:t>
            </w:r>
          </w:p>
        </w:tc>
        <w:tc>
          <w:tcPr>
            <w:tcW w:w="957" w:type="dxa"/>
          </w:tcPr>
          <w:p w14:paraId="49554E1B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8 hours</w:t>
            </w:r>
          </w:p>
        </w:tc>
        <w:tc>
          <w:tcPr>
            <w:tcW w:w="957" w:type="dxa"/>
          </w:tcPr>
          <w:p w14:paraId="68A2338B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10 hours</w:t>
            </w:r>
          </w:p>
        </w:tc>
        <w:tc>
          <w:tcPr>
            <w:tcW w:w="958" w:type="dxa"/>
          </w:tcPr>
          <w:p w14:paraId="31A052EF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12 hours</w:t>
            </w:r>
          </w:p>
        </w:tc>
      </w:tr>
      <w:tr w:rsidR="00A47B21" w:rsidRPr="00480527" w14:paraId="2FEDC31A" w14:textId="77777777" w:rsidTr="006772EB">
        <w:tc>
          <w:tcPr>
            <w:tcW w:w="1243" w:type="dxa"/>
          </w:tcPr>
          <w:p w14:paraId="33CE4E36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10/10</w:t>
            </w:r>
          </w:p>
        </w:tc>
        <w:tc>
          <w:tcPr>
            <w:tcW w:w="1020" w:type="dxa"/>
          </w:tcPr>
          <w:p w14:paraId="0C9B3660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4" w:type="dxa"/>
          </w:tcPr>
          <w:p w14:paraId="3981C2AA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4215B9AB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56809AA7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1EB9E817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5D0971A7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4E59EF74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8" w:type="dxa"/>
          </w:tcPr>
          <w:p w14:paraId="6B442289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47B21" w:rsidRPr="00480527" w14:paraId="0AC4E2EA" w14:textId="77777777" w:rsidTr="006772EB">
        <w:tc>
          <w:tcPr>
            <w:tcW w:w="1243" w:type="dxa"/>
          </w:tcPr>
          <w:p w14:paraId="4F62947C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9/10</w:t>
            </w:r>
          </w:p>
        </w:tc>
        <w:tc>
          <w:tcPr>
            <w:tcW w:w="1020" w:type="dxa"/>
          </w:tcPr>
          <w:p w14:paraId="13E7434C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4" w:type="dxa"/>
          </w:tcPr>
          <w:p w14:paraId="2A0D83D1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6386AE28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40D42E71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27066CD5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3C8A01AB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156ED23E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8" w:type="dxa"/>
          </w:tcPr>
          <w:p w14:paraId="5784552F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47B21" w:rsidRPr="00480527" w14:paraId="5FE31FE0" w14:textId="77777777" w:rsidTr="006772EB">
        <w:tc>
          <w:tcPr>
            <w:tcW w:w="1243" w:type="dxa"/>
          </w:tcPr>
          <w:p w14:paraId="3E41E1A2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8/10</w:t>
            </w:r>
          </w:p>
        </w:tc>
        <w:tc>
          <w:tcPr>
            <w:tcW w:w="1020" w:type="dxa"/>
          </w:tcPr>
          <w:p w14:paraId="0079C74B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4" w:type="dxa"/>
          </w:tcPr>
          <w:p w14:paraId="5ADF27A4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3E009C8A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388236E5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7680C415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44EF521D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2C2DFF5F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8" w:type="dxa"/>
          </w:tcPr>
          <w:p w14:paraId="7BAABB5F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47B21" w:rsidRPr="00480527" w14:paraId="0982DBC3" w14:textId="77777777" w:rsidTr="006772EB">
        <w:tc>
          <w:tcPr>
            <w:tcW w:w="1243" w:type="dxa"/>
          </w:tcPr>
          <w:p w14:paraId="274AB1AA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7/10</w:t>
            </w:r>
          </w:p>
        </w:tc>
        <w:tc>
          <w:tcPr>
            <w:tcW w:w="1020" w:type="dxa"/>
          </w:tcPr>
          <w:p w14:paraId="778E7FB3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4" w:type="dxa"/>
          </w:tcPr>
          <w:p w14:paraId="30C5F807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35C90414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7BAE3D71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66781182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27449300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0CC83AA0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8" w:type="dxa"/>
          </w:tcPr>
          <w:p w14:paraId="787DB482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47B21" w:rsidRPr="00480527" w14:paraId="47E24FA7" w14:textId="77777777" w:rsidTr="006772EB">
        <w:tc>
          <w:tcPr>
            <w:tcW w:w="1243" w:type="dxa"/>
          </w:tcPr>
          <w:p w14:paraId="7C3576F7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6/10</w:t>
            </w:r>
          </w:p>
        </w:tc>
        <w:tc>
          <w:tcPr>
            <w:tcW w:w="1020" w:type="dxa"/>
          </w:tcPr>
          <w:p w14:paraId="2A21EB9A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4" w:type="dxa"/>
          </w:tcPr>
          <w:p w14:paraId="72582ECF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3C08C06C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36CAC76D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1C51726C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7B9F5A32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2B541C83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8" w:type="dxa"/>
          </w:tcPr>
          <w:p w14:paraId="54D69A17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47B21" w:rsidRPr="00480527" w14:paraId="7CD16D58" w14:textId="77777777" w:rsidTr="006772EB">
        <w:tc>
          <w:tcPr>
            <w:tcW w:w="1243" w:type="dxa"/>
          </w:tcPr>
          <w:p w14:paraId="501697B4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5/10</w:t>
            </w:r>
          </w:p>
        </w:tc>
        <w:tc>
          <w:tcPr>
            <w:tcW w:w="1020" w:type="dxa"/>
          </w:tcPr>
          <w:p w14:paraId="0DC6ACA9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4" w:type="dxa"/>
          </w:tcPr>
          <w:p w14:paraId="19DA81D3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6EB3387E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6C8B267E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31509F31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7CF7F888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50068286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8" w:type="dxa"/>
          </w:tcPr>
          <w:p w14:paraId="24CA37F5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47B21" w:rsidRPr="00480527" w14:paraId="2C4E12BB" w14:textId="77777777" w:rsidTr="006772EB">
        <w:tc>
          <w:tcPr>
            <w:tcW w:w="1243" w:type="dxa"/>
          </w:tcPr>
          <w:p w14:paraId="095CC3C8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4/10</w:t>
            </w:r>
          </w:p>
        </w:tc>
        <w:tc>
          <w:tcPr>
            <w:tcW w:w="1020" w:type="dxa"/>
          </w:tcPr>
          <w:p w14:paraId="46CF780B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4" w:type="dxa"/>
          </w:tcPr>
          <w:p w14:paraId="203D142A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623B64C0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1B94FD42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3DC488D8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37C2A554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414D5FB5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8" w:type="dxa"/>
          </w:tcPr>
          <w:p w14:paraId="505D7493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47B21" w:rsidRPr="00480527" w14:paraId="1687E060" w14:textId="77777777" w:rsidTr="006772EB">
        <w:tc>
          <w:tcPr>
            <w:tcW w:w="1243" w:type="dxa"/>
          </w:tcPr>
          <w:p w14:paraId="4A3155EB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3/10</w:t>
            </w:r>
          </w:p>
        </w:tc>
        <w:tc>
          <w:tcPr>
            <w:tcW w:w="1020" w:type="dxa"/>
          </w:tcPr>
          <w:p w14:paraId="61B9E4DF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4" w:type="dxa"/>
          </w:tcPr>
          <w:p w14:paraId="338E2A4F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6FF9F6BB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637B6290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0F81071B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63FA53A6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1567F407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8" w:type="dxa"/>
          </w:tcPr>
          <w:p w14:paraId="50097986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47B21" w:rsidRPr="00480527" w14:paraId="1DF1EE0E" w14:textId="77777777" w:rsidTr="006772EB">
        <w:tc>
          <w:tcPr>
            <w:tcW w:w="1243" w:type="dxa"/>
          </w:tcPr>
          <w:p w14:paraId="75B77C6B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2/10</w:t>
            </w:r>
          </w:p>
        </w:tc>
        <w:tc>
          <w:tcPr>
            <w:tcW w:w="1020" w:type="dxa"/>
          </w:tcPr>
          <w:p w14:paraId="1B2D01E5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4" w:type="dxa"/>
          </w:tcPr>
          <w:p w14:paraId="28AE6CC2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468F1BA7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7B24B2F3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49F219F3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67DA5AEA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3EDEA278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8" w:type="dxa"/>
          </w:tcPr>
          <w:p w14:paraId="7E0B98CD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47B21" w:rsidRPr="00480527" w14:paraId="02060D95" w14:textId="77777777" w:rsidTr="006772EB">
        <w:tc>
          <w:tcPr>
            <w:tcW w:w="1243" w:type="dxa"/>
          </w:tcPr>
          <w:p w14:paraId="6546530B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1/10</w:t>
            </w:r>
          </w:p>
        </w:tc>
        <w:tc>
          <w:tcPr>
            <w:tcW w:w="1020" w:type="dxa"/>
          </w:tcPr>
          <w:p w14:paraId="55ECC388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4" w:type="dxa"/>
          </w:tcPr>
          <w:p w14:paraId="77161FE1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26D1F506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5FB1AB70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3E0AD3BC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4069AA4A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30B6AE4D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8" w:type="dxa"/>
          </w:tcPr>
          <w:p w14:paraId="6B499C82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47B21" w:rsidRPr="00480527" w14:paraId="43804D3A" w14:textId="77777777" w:rsidTr="006772EB">
        <w:tc>
          <w:tcPr>
            <w:tcW w:w="1243" w:type="dxa"/>
          </w:tcPr>
          <w:p w14:paraId="3D43C540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  <w:r w:rsidRPr="00480527">
              <w:rPr>
                <w:rFonts w:cstheme="minorHAnsi"/>
                <w:sz w:val="20"/>
                <w:szCs w:val="20"/>
              </w:rPr>
              <w:t>0/10</w:t>
            </w:r>
          </w:p>
        </w:tc>
        <w:tc>
          <w:tcPr>
            <w:tcW w:w="1020" w:type="dxa"/>
          </w:tcPr>
          <w:p w14:paraId="6BF303F6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4" w:type="dxa"/>
          </w:tcPr>
          <w:p w14:paraId="64EBF1CC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4AA7FB7F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29680F8E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18297AF4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0A5E973E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7" w:type="dxa"/>
          </w:tcPr>
          <w:p w14:paraId="69DCECA1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58" w:type="dxa"/>
          </w:tcPr>
          <w:p w14:paraId="5B6EC4CA" w14:textId="77777777" w:rsidR="00A47B21" w:rsidRPr="00480527" w:rsidRDefault="00A47B21" w:rsidP="00A47B21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2C1F8DBA" w14:textId="77777777" w:rsidR="00A47B21" w:rsidRPr="00480527" w:rsidRDefault="00A47B21" w:rsidP="00A47B21">
      <w:pPr>
        <w:spacing w:after="0"/>
        <w:rPr>
          <w:rFonts w:cstheme="minorHAnsi"/>
          <w:sz w:val="20"/>
          <w:szCs w:val="20"/>
        </w:rPr>
      </w:pPr>
    </w:p>
    <w:p w14:paraId="518CE260" w14:textId="58E14677" w:rsidR="00A47B21" w:rsidRDefault="00A47B21" w:rsidP="00A47B21">
      <w:pPr>
        <w:spacing w:after="0"/>
        <w:rPr>
          <w:rFonts w:cstheme="minorHAnsi"/>
          <w:b/>
          <w:bCs/>
          <w:sz w:val="20"/>
          <w:szCs w:val="20"/>
        </w:rPr>
      </w:pPr>
      <w:r w:rsidRPr="00480527">
        <w:rPr>
          <w:rFonts w:cstheme="minorHAnsi"/>
          <w:b/>
          <w:bCs/>
          <w:sz w:val="20"/>
          <w:szCs w:val="20"/>
        </w:rPr>
        <w:t>Comments</w:t>
      </w:r>
      <w:r w:rsidR="00480527">
        <w:rPr>
          <w:rFonts w:cstheme="minorHAnsi"/>
          <w:b/>
          <w:bCs/>
          <w:sz w:val="20"/>
          <w:szCs w:val="20"/>
        </w:rPr>
        <w:t>:</w:t>
      </w:r>
    </w:p>
    <w:p w14:paraId="56BA2D57" w14:textId="77777777" w:rsidR="00480527" w:rsidRDefault="00480527" w:rsidP="00A47B21">
      <w:pPr>
        <w:spacing w:after="0"/>
        <w:rPr>
          <w:rFonts w:cstheme="minorHAnsi"/>
          <w:b/>
          <w:bCs/>
          <w:sz w:val="20"/>
          <w:szCs w:val="20"/>
        </w:rPr>
      </w:pPr>
    </w:p>
    <w:p w14:paraId="6A2A8CBF" w14:textId="77777777" w:rsidR="00480527" w:rsidRDefault="00480527" w:rsidP="00A47B21">
      <w:pPr>
        <w:spacing w:after="0"/>
        <w:rPr>
          <w:rFonts w:cstheme="minorHAnsi"/>
          <w:b/>
          <w:bCs/>
          <w:sz w:val="20"/>
          <w:szCs w:val="20"/>
        </w:rPr>
      </w:pPr>
    </w:p>
    <w:p w14:paraId="5E0AD3C3" w14:textId="77777777" w:rsidR="00480527" w:rsidRDefault="00480527" w:rsidP="00A47B21">
      <w:pPr>
        <w:spacing w:after="0"/>
        <w:rPr>
          <w:rFonts w:cstheme="minorHAnsi"/>
          <w:b/>
          <w:bCs/>
          <w:sz w:val="20"/>
          <w:szCs w:val="20"/>
        </w:rPr>
      </w:pPr>
    </w:p>
    <w:p w14:paraId="7A2B50D4" w14:textId="77777777" w:rsidR="00480527" w:rsidRPr="00480527" w:rsidRDefault="00480527" w:rsidP="00A47B21">
      <w:pPr>
        <w:spacing w:after="0"/>
        <w:rPr>
          <w:rFonts w:cstheme="minorHAnsi"/>
          <w:b/>
          <w:bCs/>
          <w:sz w:val="20"/>
          <w:szCs w:val="20"/>
        </w:rPr>
      </w:pPr>
    </w:p>
    <w:p w14:paraId="24D5537E" w14:textId="77777777" w:rsidR="00A47B21" w:rsidRPr="00480527" w:rsidRDefault="00A47B21" w:rsidP="00A47B21">
      <w:pPr>
        <w:spacing w:after="0"/>
        <w:rPr>
          <w:rFonts w:cstheme="minorHAnsi"/>
          <w:b/>
          <w:bCs/>
          <w:sz w:val="20"/>
          <w:szCs w:val="20"/>
        </w:rPr>
      </w:pPr>
      <w:r w:rsidRPr="00480527">
        <w:rPr>
          <w:rFonts w:cstheme="minorHAnsi"/>
          <w:b/>
          <w:bCs/>
          <w:sz w:val="20"/>
          <w:szCs w:val="20"/>
        </w:rPr>
        <w:t>Please remember this is a diagnostic injection not a treatment.</w:t>
      </w:r>
    </w:p>
    <w:p w14:paraId="26F0E1B7" w14:textId="77777777" w:rsidR="00A47B21" w:rsidRDefault="00A47B21" w:rsidP="00A47B21">
      <w:pPr>
        <w:spacing w:after="0"/>
        <w:rPr>
          <w:rFonts w:cstheme="minorHAnsi"/>
          <w:sz w:val="20"/>
          <w:szCs w:val="20"/>
        </w:rPr>
      </w:pPr>
      <w:r w:rsidRPr="00480527">
        <w:rPr>
          <w:rFonts w:cstheme="minorHAnsi"/>
          <w:sz w:val="20"/>
          <w:szCs w:val="20"/>
        </w:rPr>
        <w:t>Please comment on any other observations you have of how the procedure has affected you.</w:t>
      </w:r>
    </w:p>
    <w:p w14:paraId="77348ADD" w14:textId="77777777" w:rsidR="00480527" w:rsidRDefault="00480527" w:rsidP="00A47B21">
      <w:pPr>
        <w:spacing w:after="0"/>
        <w:rPr>
          <w:rFonts w:cstheme="minorHAnsi"/>
          <w:sz w:val="20"/>
          <w:szCs w:val="20"/>
        </w:rPr>
      </w:pPr>
    </w:p>
    <w:p w14:paraId="329ABA45" w14:textId="77777777" w:rsidR="00480527" w:rsidRDefault="00480527" w:rsidP="00A47B21">
      <w:pPr>
        <w:spacing w:after="0"/>
        <w:rPr>
          <w:rFonts w:cstheme="minorHAnsi"/>
          <w:sz w:val="20"/>
          <w:szCs w:val="20"/>
        </w:rPr>
      </w:pPr>
    </w:p>
    <w:p w14:paraId="1D09384E" w14:textId="77777777" w:rsidR="00480527" w:rsidRPr="00480527" w:rsidRDefault="00480527" w:rsidP="00A47B21">
      <w:pPr>
        <w:spacing w:after="0"/>
        <w:rPr>
          <w:rFonts w:cstheme="minorHAnsi"/>
          <w:sz w:val="20"/>
          <w:szCs w:val="20"/>
        </w:rPr>
      </w:pPr>
    </w:p>
    <w:p w14:paraId="020FF443" w14:textId="77777777" w:rsidR="00A47B21" w:rsidRPr="00480527" w:rsidRDefault="00A47B21" w:rsidP="00A47B21">
      <w:pPr>
        <w:spacing w:after="0"/>
        <w:rPr>
          <w:rFonts w:cstheme="minorHAnsi"/>
          <w:sz w:val="20"/>
          <w:szCs w:val="20"/>
        </w:rPr>
      </w:pPr>
    </w:p>
    <w:p w14:paraId="391A6C75" w14:textId="557FBDB6" w:rsidR="00C075D3" w:rsidRPr="00480527" w:rsidRDefault="00A47B21" w:rsidP="00A47B21">
      <w:pPr>
        <w:spacing w:after="0"/>
        <w:rPr>
          <w:rFonts w:cstheme="minorHAnsi"/>
          <w:sz w:val="20"/>
          <w:szCs w:val="20"/>
        </w:rPr>
      </w:pPr>
      <w:r w:rsidRPr="00480527">
        <w:rPr>
          <w:rFonts w:cstheme="minorHAnsi"/>
          <w:sz w:val="20"/>
          <w:szCs w:val="20"/>
        </w:rPr>
        <w:lastRenderedPageBreak/>
        <w:t>Return by email</w:t>
      </w:r>
      <w:r w:rsidR="00C075D3" w:rsidRPr="00480527">
        <w:rPr>
          <w:rFonts w:cstheme="minorHAnsi"/>
          <w:sz w:val="20"/>
          <w:szCs w:val="20"/>
        </w:rPr>
        <w:t xml:space="preserve">  </w:t>
      </w:r>
      <w:hyperlink r:id="rId11" w:history="1">
        <w:r w:rsidR="00480527" w:rsidRPr="00480527">
          <w:rPr>
            <w:rStyle w:val="Hyperlink"/>
            <w:rFonts w:cstheme="minorHAnsi"/>
            <w:sz w:val="20"/>
            <w:szCs w:val="20"/>
          </w:rPr>
          <w:t>info@peninsulapain.com.au</w:t>
        </w:r>
      </w:hyperlink>
    </w:p>
    <w:p w14:paraId="45BF8E3C" w14:textId="5B8E3809" w:rsidR="00BE3CF9" w:rsidRPr="00480527" w:rsidRDefault="00480527" w:rsidP="00480527">
      <w:pPr>
        <w:rPr>
          <w:rFonts w:eastAsia="Times New Roman" w:cstheme="minorHAnsi"/>
          <w:color w:val="000000"/>
          <w:sz w:val="20"/>
          <w:szCs w:val="20"/>
          <w:lang w:val="en-GB" w:eastAsia="en-GB"/>
        </w:rPr>
      </w:pPr>
      <w:r w:rsidRPr="00480527">
        <w:rPr>
          <w:rFonts w:cstheme="minorHAnsi"/>
          <w:sz w:val="20"/>
          <w:szCs w:val="20"/>
        </w:rPr>
        <w:t xml:space="preserve">Or </w:t>
      </w:r>
      <w:r w:rsidR="00C075D3" w:rsidRPr="00480527">
        <w:rPr>
          <w:rFonts w:cstheme="minorHAnsi"/>
          <w:sz w:val="20"/>
          <w:szCs w:val="20"/>
        </w:rPr>
        <w:t>F</w:t>
      </w:r>
      <w:r w:rsidR="00A47B21" w:rsidRPr="00480527">
        <w:rPr>
          <w:rFonts w:cstheme="minorHAnsi"/>
          <w:sz w:val="20"/>
          <w:szCs w:val="20"/>
        </w:rPr>
        <w:t>ax</w:t>
      </w:r>
      <w:r w:rsidR="00C075D3" w:rsidRPr="00480527">
        <w:rPr>
          <w:rFonts w:cstheme="minorHAnsi"/>
          <w:sz w:val="20"/>
          <w:szCs w:val="20"/>
        </w:rPr>
        <w:t xml:space="preserve"> </w:t>
      </w:r>
      <w:r w:rsidRPr="00480527">
        <w:rPr>
          <w:rFonts w:eastAsia="Times New Roman" w:cstheme="minorHAnsi"/>
          <w:color w:val="000000"/>
          <w:sz w:val="20"/>
          <w:szCs w:val="20"/>
          <w:lang w:val="en-GB" w:eastAsia="en-GB"/>
        </w:rPr>
        <w:t>02 9188 6901</w:t>
      </w:r>
    </w:p>
    <w:sectPr w:rsidR="00BE3CF9" w:rsidRPr="00480527" w:rsidSect="00CA4670">
      <w:pgSz w:w="11906" w:h="16838"/>
      <w:pgMar w:top="2250" w:right="1440" w:bottom="24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24352" w14:textId="77777777" w:rsidR="003B0065" w:rsidRDefault="003B0065" w:rsidP="007E35F4">
      <w:pPr>
        <w:spacing w:after="0" w:line="240" w:lineRule="auto"/>
      </w:pPr>
      <w:r>
        <w:separator/>
      </w:r>
    </w:p>
  </w:endnote>
  <w:endnote w:type="continuationSeparator" w:id="0">
    <w:p w14:paraId="1D3B9814" w14:textId="77777777" w:rsidR="003B0065" w:rsidRDefault="003B0065" w:rsidP="007E3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8F5C195-35E5-CD43-9E2B-E2863D69C7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68B598A-174E-F14E-9DC1-7FD901356AF1}"/>
    <w:embedBold r:id="rId3" w:fontKey="{E6858C1C-93C2-7E40-AC31-F7EABB7F0CE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CADBA035-1697-7441-8D29-9E4AA27139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1ED35F6-F0E9-5C47-ABCA-7E541D7FD5A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72D2A74-5291-4B4E-8D9F-BB97325C13C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903EEC8-37FD-814D-8BE1-68EA85F0511D}"/>
    <w:embedBold r:id="rId8" w:fontKey="{CEF80505-943B-B342-A722-DA0ED9FD95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D5AFAB7-AAB7-4847-83FF-76DF7B10AA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A219D" w14:textId="77777777" w:rsidR="003B0065" w:rsidRDefault="003B0065" w:rsidP="007E35F4">
      <w:pPr>
        <w:spacing w:after="0" w:line="240" w:lineRule="auto"/>
      </w:pPr>
      <w:r>
        <w:separator/>
      </w:r>
    </w:p>
  </w:footnote>
  <w:footnote w:type="continuationSeparator" w:id="0">
    <w:p w14:paraId="0403E159" w14:textId="77777777" w:rsidR="003B0065" w:rsidRDefault="003B0065" w:rsidP="007E3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05234"/>
    <w:multiLevelType w:val="hybridMultilevel"/>
    <w:tmpl w:val="DD36EB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ED5773"/>
    <w:multiLevelType w:val="hybridMultilevel"/>
    <w:tmpl w:val="31226A2C"/>
    <w:lvl w:ilvl="0" w:tplc="9F3C613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BF783D"/>
    <w:multiLevelType w:val="hybridMultilevel"/>
    <w:tmpl w:val="4296C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519234">
    <w:abstractNumId w:val="0"/>
  </w:num>
  <w:num w:numId="2" w16cid:durableId="8398541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817053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3FD"/>
    <w:rsid w:val="0000404E"/>
    <w:rsid w:val="0000786B"/>
    <w:rsid w:val="00012C86"/>
    <w:rsid w:val="000300CA"/>
    <w:rsid w:val="00042FA2"/>
    <w:rsid w:val="00054254"/>
    <w:rsid w:val="00056E25"/>
    <w:rsid w:val="000E0996"/>
    <w:rsid w:val="00124350"/>
    <w:rsid w:val="00127DE1"/>
    <w:rsid w:val="00142C4D"/>
    <w:rsid w:val="00146F84"/>
    <w:rsid w:val="00172DB7"/>
    <w:rsid w:val="001F6788"/>
    <w:rsid w:val="00202B0D"/>
    <w:rsid w:val="00244744"/>
    <w:rsid w:val="00244B93"/>
    <w:rsid w:val="002C663C"/>
    <w:rsid w:val="002D1B38"/>
    <w:rsid w:val="00336406"/>
    <w:rsid w:val="003523FD"/>
    <w:rsid w:val="00367DA4"/>
    <w:rsid w:val="00387417"/>
    <w:rsid w:val="003B0065"/>
    <w:rsid w:val="003D3D94"/>
    <w:rsid w:val="003F0AFC"/>
    <w:rsid w:val="00400B80"/>
    <w:rsid w:val="0041763A"/>
    <w:rsid w:val="00451543"/>
    <w:rsid w:val="004647EA"/>
    <w:rsid w:val="00480527"/>
    <w:rsid w:val="0049392C"/>
    <w:rsid w:val="00494B51"/>
    <w:rsid w:val="00505BC7"/>
    <w:rsid w:val="0058063F"/>
    <w:rsid w:val="005A51F5"/>
    <w:rsid w:val="005B12D4"/>
    <w:rsid w:val="00620418"/>
    <w:rsid w:val="00620736"/>
    <w:rsid w:val="00621D64"/>
    <w:rsid w:val="00622698"/>
    <w:rsid w:val="00637874"/>
    <w:rsid w:val="00646BDF"/>
    <w:rsid w:val="006A7FD4"/>
    <w:rsid w:val="006F68D7"/>
    <w:rsid w:val="00720A41"/>
    <w:rsid w:val="00774B91"/>
    <w:rsid w:val="0078665B"/>
    <w:rsid w:val="007D70C8"/>
    <w:rsid w:val="007E35F4"/>
    <w:rsid w:val="00806ACC"/>
    <w:rsid w:val="00820BB0"/>
    <w:rsid w:val="00835471"/>
    <w:rsid w:val="00843E55"/>
    <w:rsid w:val="008618C6"/>
    <w:rsid w:val="008777CE"/>
    <w:rsid w:val="00880A9D"/>
    <w:rsid w:val="008A753E"/>
    <w:rsid w:val="008B2AEA"/>
    <w:rsid w:val="008B5E94"/>
    <w:rsid w:val="008C7553"/>
    <w:rsid w:val="008D1544"/>
    <w:rsid w:val="008F6E4E"/>
    <w:rsid w:val="009C2F60"/>
    <w:rsid w:val="009F4E94"/>
    <w:rsid w:val="00A15789"/>
    <w:rsid w:val="00A46857"/>
    <w:rsid w:val="00A47B21"/>
    <w:rsid w:val="00A764FC"/>
    <w:rsid w:val="00B1158B"/>
    <w:rsid w:val="00B12D6C"/>
    <w:rsid w:val="00B167F9"/>
    <w:rsid w:val="00B27F6E"/>
    <w:rsid w:val="00B3641F"/>
    <w:rsid w:val="00B71901"/>
    <w:rsid w:val="00B831A6"/>
    <w:rsid w:val="00BC1625"/>
    <w:rsid w:val="00BE3CF9"/>
    <w:rsid w:val="00C075D3"/>
    <w:rsid w:val="00C70194"/>
    <w:rsid w:val="00CA4670"/>
    <w:rsid w:val="00CC555B"/>
    <w:rsid w:val="00CE26C5"/>
    <w:rsid w:val="00D243A4"/>
    <w:rsid w:val="00D45FEA"/>
    <w:rsid w:val="00E64F26"/>
    <w:rsid w:val="00EC1A70"/>
    <w:rsid w:val="00ED2845"/>
    <w:rsid w:val="00F20858"/>
    <w:rsid w:val="00F52872"/>
    <w:rsid w:val="00F554F8"/>
    <w:rsid w:val="00F74AF0"/>
    <w:rsid w:val="00F752ED"/>
    <w:rsid w:val="00F82108"/>
    <w:rsid w:val="00F90DD9"/>
    <w:rsid w:val="00FE0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B79CF4"/>
  <w15:docId w15:val="{14B86215-FD4A-564F-BFC5-3721B8092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ACC"/>
  </w:style>
  <w:style w:type="paragraph" w:styleId="Heading3">
    <w:name w:val="heading 3"/>
    <w:basedOn w:val="Normal"/>
    <w:link w:val="Heading3Char"/>
    <w:uiPriority w:val="9"/>
    <w:qFormat/>
    <w:rsid w:val="003F0A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2B0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6AC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E35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5F4"/>
  </w:style>
  <w:style w:type="paragraph" w:styleId="Footer">
    <w:name w:val="footer"/>
    <w:basedOn w:val="Normal"/>
    <w:link w:val="FooterChar"/>
    <w:uiPriority w:val="99"/>
    <w:unhideWhenUsed/>
    <w:rsid w:val="007E35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5F4"/>
  </w:style>
  <w:style w:type="paragraph" w:styleId="ListParagraph">
    <w:name w:val="List Paragraph"/>
    <w:basedOn w:val="Normal"/>
    <w:uiPriority w:val="34"/>
    <w:qFormat/>
    <w:rsid w:val="0041763A"/>
    <w:pPr>
      <w:spacing w:after="0" w:line="240" w:lineRule="auto"/>
      <w:ind w:left="720"/>
      <w:contextualSpacing/>
    </w:pPr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F0AFC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F0A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F0AFC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table">
    <w:name w:val="table"/>
    <w:basedOn w:val="Normal"/>
    <w:rsid w:val="00BE3CF9"/>
    <w:pPr>
      <w:keepLines/>
      <w:tabs>
        <w:tab w:val="left" w:pos="1701"/>
      </w:tabs>
      <w:spacing w:before="80" w:after="8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2B0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004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00404E"/>
    <w:rPr>
      <w:b/>
      <w:bCs/>
    </w:rPr>
  </w:style>
  <w:style w:type="table" w:styleId="TableGrid">
    <w:name w:val="Table Grid"/>
    <w:basedOn w:val="TableNormal"/>
    <w:uiPriority w:val="39"/>
    <w:rsid w:val="00A47B2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075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1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44784">
          <w:marLeft w:val="0"/>
          <w:marRight w:val="5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2791">
          <w:marLeft w:val="-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3494">
          <w:marLeft w:val="0"/>
          <w:marRight w:val="5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196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2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peninsulapain.com.au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mesforbes/Desktop/Private%20Practice/Patient%20Care%20&amp;%20Services/PROCEDURE%20INFORMATION%20SHEETS/Block%20Assessment%20sheets/Templates/Block%20assessment%20Sheet%20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ae5d88-1c11-4a77-9e5c-40a65409ddd4" xsi:nil="true"/>
    <lcf76f155ced4ddcb4097134ff3c332f xmlns="bb75fb7a-ff4d-4306-a65f-db408a416af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538126B597D140A54C3B336ECDD947" ma:contentTypeVersion="17" ma:contentTypeDescription="Create a new document." ma:contentTypeScope="" ma:versionID="4a6d60dbe54338742f0462bf6c31b742">
  <xsd:schema xmlns:xsd="http://www.w3.org/2001/XMLSchema" xmlns:xs="http://www.w3.org/2001/XMLSchema" xmlns:p="http://schemas.microsoft.com/office/2006/metadata/properties" xmlns:ns2="bb75fb7a-ff4d-4306-a65f-db408a416afc" xmlns:ns3="b4ae5d88-1c11-4a77-9e5c-40a65409ddd4" targetNamespace="http://schemas.microsoft.com/office/2006/metadata/properties" ma:root="true" ma:fieldsID="29563ced63900d2c978cdb702d3c5a35" ns2:_="" ns3:_="">
    <xsd:import namespace="bb75fb7a-ff4d-4306-a65f-db408a416afc"/>
    <xsd:import namespace="b4ae5d88-1c11-4a77-9e5c-40a65409dd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5fb7a-ff4d-4306-a65f-db408a416a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2ed30da-61c2-4172-9564-1a4ea6de08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e5d88-1c11-4a77-9e5c-40a65409ddd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f26ccc-8aa7-49dc-861e-355fa5e050eb}" ma:internalName="TaxCatchAll" ma:showField="CatchAllData" ma:web="b4ae5d88-1c11-4a77-9e5c-40a65409dd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0FE53-CED1-4FED-9725-A2257215975B}">
  <ds:schemaRefs>
    <ds:schemaRef ds:uri="http://schemas.microsoft.com/office/2006/metadata/properties"/>
    <ds:schemaRef ds:uri="http://schemas.microsoft.com/office/infopath/2007/PartnerControls"/>
    <ds:schemaRef ds:uri="b4ae5d88-1c11-4a77-9e5c-40a65409ddd4"/>
    <ds:schemaRef ds:uri="bb75fb7a-ff4d-4306-a65f-db408a416afc"/>
  </ds:schemaRefs>
</ds:datastoreItem>
</file>

<file path=customXml/itemProps2.xml><?xml version="1.0" encoding="utf-8"?>
<ds:datastoreItem xmlns:ds="http://schemas.openxmlformats.org/officeDocument/2006/customXml" ds:itemID="{DA13D179-770E-462E-B32D-4AECBEBF74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9BADF1-C65C-4FA9-B57D-434313BD89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5fb7a-ff4d-4306-a65f-db408a416afc"/>
    <ds:schemaRef ds:uri="b4ae5d88-1c11-4a77-9e5c-40a65409dd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9220B6-7EA2-425B-9463-2FCBE155F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Block assessment Sheet .dotm</Template>
  <TotalTime>10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James Forbes</cp:lastModifiedBy>
  <cp:revision>2</cp:revision>
  <cp:lastPrinted>2024-08-30T00:31:00Z</cp:lastPrinted>
  <dcterms:created xsi:type="dcterms:W3CDTF">2025-06-13T04:31:00Z</dcterms:created>
  <dcterms:modified xsi:type="dcterms:W3CDTF">2025-06-13T04:48:00Z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0x01010095538126B597D140A54C3B336ECDD947</vt:lpwstr>
  </property>
  <property fmtid="{D5CDD505-2E9C-101B-9397-08002B2CF9AE}" pid="3" name="MediaServiceImageTags">
    <vt:lpwstr/>
  </property>
</Properties>
</file>